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0EFFD" w14:textId="77777777" w:rsidR="00E07735" w:rsidRDefault="007C60AA" w:rsidP="00B6487E">
      <w:r>
        <w:rPr>
          <w:noProof/>
          <w:lang w:eastAsia="en-IE"/>
        </w:rPr>
        <w:drawing>
          <wp:anchor distT="0" distB="0" distL="114300" distR="114300" simplePos="0" relativeHeight="251688960" behindDoc="0" locked="1" layoutInCell="1" allowOverlap="1" wp14:anchorId="1899892F" wp14:editId="55309010">
            <wp:simplePos x="0" y="0"/>
            <wp:positionH relativeFrom="margin">
              <wp:posOffset>3661410</wp:posOffset>
            </wp:positionH>
            <wp:positionV relativeFrom="margin">
              <wp:posOffset>-511810</wp:posOffset>
            </wp:positionV>
            <wp:extent cx="2426400" cy="1713600"/>
            <wp:effectExtent l="0" t="0" r="0" b="0"/>
            <wp:wrapNone/>
            <wp:docPr id="11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400" cy="17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240" w:rsidRPr="00425D67">
        <w:rPr>
          <w:noProof/>
          <w:lang w:eastAsia="en-IE"/>
        </w:rPr>
        <w:drawing>
          <wp:anchor distT="0" distB="0" distL="114300" distR="114300" simplePos="0" relativeHeight="251686912" behindDoc="1" locked="0" layoutInCell="1" allowOverlap="1" wp14:anchorId="4313944C" wp14:editId="612D0352">
            <wp:simplePos x="0" y="0"/>
            <wp:positionH relativeFrom="column">
              <wp:posOffset>-914400</wp:posOffset>
            </wp:positionH>
            <wp:positionV relativeFrom="paragraph">
              <wp:posOffset>-2679931</wp:posOffset>
            </wp:positionV>
            <wp:extent cx="8804953" cy="12509009"/>
            <wp:effectExtent l="0" t="0" r="0" b="6985"/>
            <wp:wrapNone/>
            <wp:docPr id="17" name="Picture 17" descr="A picture containing umbrella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Tools-cover-background.pn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5749" cy="12524346"/>
                    </a:xfrm>
                    <a:prstGeom prst="rect">
                      <a:avLst/>
                    </a:prstGeom>
                    <a:solidFill>
                      <a:srgbClr val="C00000">
                        <a:alpha val="0"/>
                      </a:srgbClr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3B3AC" w14:textId="77777777" w:rsidR="00E07735" w:rsidRDefault="00E07735" w:rsidP="00B6487E"/>
    <w:p w14:paraId="5CE0A393" w14:textId="77777777" w:rsidR="00E07735" w:rsidRDefault="00E07735" w:rsidP="00B6487E"/>
    <w:p w14:paraId="30F0334B" w14:textId="77777777" w:rsidR="00E07735" w:rsidRDefault="00E07735" w:rsidP="00B6487E"/>
    <w:p w14:paraId="09EC8583" w14:textId="77777777" w:rsidR="00E07735" w:rsidRDefault="00E07735" w:rsidP="00B6487E"/>
    <w:p w14:paraId="51CAAE15" w14:textId="77777777" w:rsidR="00E07735" w:rsidRDefault="00E07735" w:rsidP="00B6487E"/>
    <w:p w14:paraId="67853E02" w14:textId="77777777" w:rsidR="00F57240" w:rsidRDefault="00F57240" w:rsidP="00F57240"/>
    <w:p w14:paraId="7DA8BF85" w14:textId="77777777" w:rsidR="00F57240" w:rsidRDefault="00F57240" w:rsidP="00F57240"/>
    <w:p w14:paraId="4DC847A1" w14:textId="4B91E532" w:rsidR="004650F5" w:rsidRDefault="00153FC2" w:rsidP="00153FC2">
      <w:pPr>
        <w:pStyle w:val="Title"/>
      </w:pPr>
      <w:r w:rsidRPr="00153F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6E54738" wp14:editId="74E9EE6E">
                <wp:simplePos x="0" y="0"/>
                <wp:positionH relativeFrom="column">
                  <wp:posOffset>-190109</wp:posOffset>
                </wp:positionH>
                <wp:positionV relativeFrom="paragraph">
                  <wp:posOffset>203200</wp:posOffset>
                </wp:positionV>
                <wp:extent cx="45719" cy="300892"/>
                <wp:effectExtent l="0" t="0" r="12065" b="234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00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9D277" w14:textId="77777777" w:rsidR="00153FC2" w:rsidRDefault="00153FC2" w:rsidP="00153FC2">
                            <w:pPr>
                              <w:pStyle w:val="Titl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54738" id="Rectangle 5" o:spid="_x0000_s1026" style="position:absolute;margin-left:-14.95pt;margin-top:16pt;width:3.6pt;height:23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" fillcolor="white [3212]" strokecolor="white [3212]" strokeweight="1pt">
                <v:textbox>
                  <w:txbxContent>
                    <w:p w14:paraId="1439D277" w14:textId="77777777" w:rsidR="00153FC2" w:rsidRDefault="00153FC2" w:rsidP="00153FC2">
                      <w:pPr>
                        <w:pStyle w:val="Title"/>
                      </w:pPr>
                    </w:p>
                  </w:txbxContent>
                </v:textbox>
              </v:rect>
            </w:pict>
          </mc:Fallback>
        </mc:AlternateContent>
      </w:r>
      <w:r w:rsidR="00A22444">
        <w:rPr>
          <w:noProof/>
        </w:rPr>
        <w:t>Website Design Quetsionnaire</w:t>
      </w:r>
    </w:p>
    <w:p w14:paraId="1770BE23" w14:textId="77777777" w:rsidR="004650F5" w:rsidRDefault="004650F5" w:rsidP="00153FC2">
      <w:pPr>
        <w:pStyle w:val="Title"/>
        <w:rPr>
          <w:rStyle w:val="Strong"/>
        </w:rPr>
      </w:pPr>
    </w:p>
    <w:p w14:paraId="5B3B059A" w14:textId="3290884D" w:rsidR="00153FC2" w:rsidRPr="00153FC2" w:rsidRDefault="00A22444" w:rsidP="00153FC2">
      <w:pPr>
        <w:pStyle w:val="Title"/>
        <w:rPr>
          <w:rStyle w:val="Strong"/>
          <w:sz w:val="60"/>
        </w:rPr>
      </w:pPr>
      <w:r>
        <w:rPr>
          <w:rStyle w:val="Strong"/>
          <w:b w:val="0"/>
          <w:bCs w:val="0"/>
        </w:rPr>
        <w:t>Client</w:t>
      </w:r>
    </w:p>
    <w:p w14:paraId="0252CA54" w14:textId="77777777" w:rsidR="004650F5" w:rsidRDefault="004650F5" w:rsidP="00153FC2">
      <w:pPr>
        <w:pStyle w:val="Title"/>
        <w:rPr>
          <w:rStyle w:val="Strong"/>
          <w:rFonts w:asciiTheme="minorHAnsi" w:hAnsiTheme="minorHAnsi"/>
          <w:b w:val="0"/>
          <w:bCs w:val="0"/>
          <w:sz w:val="28"/>
          <w:szCs w:val="28"/>
        </w:rPr>
      </w:pPr>
    </w:p>
    <w:p w14:paraId="3D28A2C7" w14:textId="77777777" w:rsidR="00E07735" w:rsidRPr="00530BDC" w:rsidRDefault="002B3B42" w:rsidP="00153FC2">
      <w:pPr>
        <w:pStyle w:val="Title"/>
        <w:rPr>
          <w:rStyle w:val="Strong"/>
          <w:b w:val="0"/>
          <w:bCs w:val="0"/>
          <w:sz w:val="60"/>
        </w:rPr>
      </w:pPr>
      <w:r w:rsidRPr="00530BDC">
        <w:rPr>
          <w:rStyle w:val="Strong"/>
          <w:rFonts w:asciiTheme="minorHAnsi" w:hAnsiTheme="minorHAnsi"/>
          <w:b w:val="0"/>
          <w:bCs w:val="0"/>
          <w:sz w:val="28"/>
          <w:szCs w:val="28"/>
        </w:rPr>
        <w:t>Version 1.0</w:t>
      </w:r>
      <w:r w:rsidR="00E07735" w:rsidRPr="00530BDC">
        <w:rPr>
          <w:rStyle w:val="Strong"/>
          <w:rFonts w:asciiTheme="minorHAnsi" w:hAnsiTheme="minorHAnsi"/>
          <w:b w:val="0"/>
          <w:bCs w:val="0"/>
          <w:sz w:val="24"/>
          <w:szCs w:val="24"/>
        </w:rPr>
        <w:br w:type="page"/>
      </w:r>
    </w:p>
    <w:p w14:paraId="6C6C9064" w14:textId="66645A19" w:rsidR="00FD61BA" w:rsidRPr="002731FC" w:rsidRDefault="00FD61BA" w:rsidP="00FD61BA">
      <w:pPr>
        <w:pStyle w:val="Heading1"/>
      </w:pPr>
      <w:r>
        <w:lastRenderedPageBreak/>
        <w:t xml:space="preserve">Website Redesign </w:t>
      </w:r>
      <w:r w:rsidRPr="00593EF4">
        <w:t>Questionnaire</w:t>
      </w:r>
    </w:p>
    <w:p w14:paraId="1BEC3F92" w14:textId="413206B2" w:rsidR="00FD61BA" w:rsidRPr="00A22444" w:rsidRDefault="00FD61BA" w:rsidP="00FD61BA">
      <w:pPr>
        <w:rPr>
          <w:rFonts w:ascii="Calibri" w:hAnsi="Calibri"/>
          <w:szCs w:val="22"/>
        </w:rPr>
      </w:pPr>
      <w:r w:rsidRPr="00A22444">
        <w:rPr>
          <w:rFonts w:ascii="Calibri" w:hAnsi="Calibri"/>
          <w:szCs w:val="22"/>
        </w:rPr>
        <w:t>Below are some questions regarding the design of the website. Please give as much detail as possible</w:t>
      </w:r>
      <w:r w:rsidR="00A22444" w:rsidRPr="00A22444">
        <w:rPr>
          <w:rFonts w:ascii="Calibri" w:hAnsi="Calibri"/>
          <w:szCs w:val="22"/>
        </w:rPr>
        <w:t xml:space="preserve"> and feel free to include your own suggestions and comments</w:t>
      </w:r>
      <w:r w:rsidRPr="00A22444">
        <w:rPr>
          <w:rFonts w:ascii="Calibri" w:hAnsi="Calibri"/>
          <w:szCs w:val="22"/>
        </w:rPr>
        <w:t>.</w:t>
      </w:r>
    </w:p>
    <w:p w14:paraId="41A5BD3B" w14:textId="77777777" w:rsidR="00FD61BA" w:rsidRDefault="00FD61BA" w:rsidP="00FD61BA"/>
    <w:p w14:paraId="12737D6D" w14:textId="6E56CB7F" w:rsidR="00FD61BA" w:rsidRPr="00A22444" w:rsidRDefault="00FD61BA" w:rsidP="00FD61BA">
      <w:pPr>
        <w:pStyle w:val="Heading1"/>
        <w:keepLines w:val="0"/>
        <w:numPr>
          <w:ilvl w:val="0"/>
          <w:numId w:val="30"/>
        </w:numPr>
        <w:pBdr>
          <w:top w:val="single" w:sz="8" w:space="6" w:color="808080" w:themeColor="background1" w:themeShade="80"/>
        </w:pBdr>
        <w:spacing w:before="120" w:after="60"/>
        <w:ind w:left="360"/>
        <w:rPr>
          <w:sz w:val="22"/>
          <w:szCs w:val="14"/>
        </w:rPr>
      </w:pPr>
      <w:r w:rsidRPr="00A22444">
        <w:rPr>
          <w:sz w:val="22"/>
          <w:szCs w:val="14"/>
        </w:rPr>
        <w:t>Who should be the primary target users of the website? (</w:t>
      </w:r>
      <w:r w:rsidR="0072062C" w:rsidRPr="00A22444">
        <w:rPr>
          <w:sz w:val="22"/>
          <w:szCs w:val="14"/>
        </w:rPr>
        <w:t xml:space="preserve">list of </w:t>
      </w:r>
      <w:r w:rsidRPr="00A22444">
        <w:rPr>
          <w:sz w:val="22"/>
          <w:szCs w:val="14"/>
        </w:rPr>
        <w:t>stakeholders, target audiences, key users, audience types</w:t>
      </w:r>
      <w:r w:rsidR="00A22444">
        <w:rPr>
          <w:sz w:val="22"/>
          <w:szCs w:val="14"/>
        </w:rPr>
        <w:t xml:space="preserve"> etc.)</w:t>
      </w:r>
    </w:p>
    <w:p w14:paraId="43777ED9" w14:textId="5A4A2100" w:rsidR="0072062C" w:rsidRDefault="0072062C" w:rsidP="00FD61BA"/>
    <w:p w14:paraId="68E0D27E" w14:textId="6F7D65F9" w:rsidR="0072062C" w:rsidRDefault="0072062C" w:rsidP="00FD61BA"/>
    <w:p w14:paraId="2E6EF906" w14:textId="074D5910" w:rsidR="0072062C" w:rsidRPr="00A22444" w:rsidRDefault="00A22444" w:rsidP="00FD61BA">
      <w:pPr>
        <w:pStyle w:val="Heading1"/>
        <w:keepLines w:val="0"/>
        <w:numPr>
          <w:ilvl w:val="0"/>
          <w:numId w:val="30"/>
        </w:numPr>
        <w:pBdr>
          <w:top w:val="single" w:sz="8" w:space="6" w:color="808080" w:themeColor="background1" w:themeShade="80"/>
        </w:pBdr>
        <w:spacing w:before="120" w:after="60"/>
        <w:ind w:left="360"/>
        <w:rPr>
          <w:sz w:val="22"/>
          <w:szCs w:val="14"/>
        </w:rPr>
      </w:pPr>
      <w:r>
        <w:rPr>
          <w:sz w:val="22"/>
          <w:szCs w:val="14"/>
        </w:rPr>
        <w:t>What are the weaknesses of the current website? (Describe the pain points of using the existing site - provide examples if possible)</w:t>
      </w:r>
    </w:p>
    <w:p w14:paraId="244369D3" w14:textId="77777777" w:rsidR="0072062C" w:rsidRDefault="0072062C" w:rsidP="00FD61BA"/>
    <w:p w14:paraId="0C2B012F" w14:textId="77777777" w:rsidR="00FD61BA" w:rsidRDefault="00FD61BA" w:rsidP="00FD61BA"/>
    <w:p w14:paraId="44A28264" w14:textId="32F75655" w:rsidR="00A22444" w:rsidRPr="00A22444" w:rsidRDefault="00A22444" w:rsidP="00A22444">
      <w:pPr>
        <w:pStyle w:val="Heading1"/>
        <w:keepLines w:val="0"/>
        <w:numPr>
          <w:ilvl w:val="0"/>
          <w:numId w:val="30"/>
        </w:numPr>
        <w:pBdr>
          <w:top w:val="single" w:sz="8" w:space="6" w:color="808080" w:themeColor="background1" w:themeShade="80"/>
        </w:pBdr>
        <w:spacing w:before="120" w:after="60"/>
        <w:ind w:left="360"/>
        <w:rPr>
          <w:sz w:val="22"/>
          <w:szCs w:val="14"/>
        </w:rPr>
      </w:pPr>
      <w:r>
        <w:rPr>
          <w:sz w:val="22"/>
          <w:szCs w:val="14"/>
        </w:rPr>
        <w:t>What information or content is not easily found on the existing website? (Lack of sign-posting, mislabelled, hidden in sitemap, no visibility on homepage etc.)</w:t>
      </w:r>
    </w:p>
    <w:p w14:paraId="739F85C7" w14:textId="3D5E666C" w:rsidR="00FD61BA" w:rsidRDefault="00A22444" w:rsidP="00FD61BA">
      <w:r>
        <w:br/>
      </w:r>
      <w:r>
        <w:br/>
      </w:r>
    </w:p>
    <w:p w14:paraId="3DDECAB2" w14:textId="031C5032" w:rsidR="0072062C" w:rsidRPr="00A22444" w:rsidRDefault="00FD61BA" w:rsidP="00FD61BA">
      <w:pPr>
        <w:pStyle w:val="Heading1"/>
        <w:keepLines w:val="0"/>
        <w:numPr>
          <w:ilvl w:val="0"/>
          <w:numId w:val="30"/>
        </w:numPr>
        <w:pBdr>
          <w:top w:val="single" w:sz="8" w:space="6" w:color="808080" w:themeColor="background1" w:themeShade="80"/>
        </w:pBdr>
        <w:spacing w:before="120" w:after="60"/>
        <w:ind w:left="360"/>
        <w:rPr>
          <w:sz w:val="22"/>
          <w:szCs w:val="14"/>
        </w:rPr>
      </w:pPr>
      <w:r w:rsidRPr="00A22444">
        <w:rPr>
          <w:sz w:val="22"/>
          <w:szCs w:val="14"/>
        </w:rPr>
        <w:t xml:space="preserve">What information or content is the most important to these users? </w:t>
      </w:r>
      <w:r w:rsidR="00A22444">
        <w:rPr>
          <w:sz w:val="22"/>
          <w:szCs w:val="14"/>
        </w:rPr>
        <w:t>(Which content or links should be given priority on the homepage for example)</w:t>
      </w:r>
    </w:p>
    <w:p w14:paraId="1D03BC4D" w14:textId="77777777" w:rsidR="0072062C" w:rsidRDefault="0072062C" w:rsidP="00FD61BA"/>
    <w:p w14:paraId="17441974" w14:textId="77777777" w:rsidR="00FD61BA" w:rsidRPr="00C93671" w:rsidRDefault="00FD61BA" w:rsidP="00FD61BA"/>
    <w:p w14:paraId="68C52950" w14:textId="6352B403" w:rsidR="0072062C" w:rsidRPr="00A22444" w:rsidRDefault="00FD61BA" w:rsidP="00FD61BA">
      <w:pPr>
        <w:pStyle w:val="Heading1"/>
        <w:keepLines w:val="0"/>
        <w:numPr>
          <w:ilvl w:val="0"/>
          <w:numId w:val="30"/>
        </w:numPr>
        <w:pBdr>
          <w:top w:val="single" w:sz="8" w:space="6" w:color="808080" w:themeColor="background1" w:themeShade="80"/>
        </w:pBdr>
        <w:spacing w:before="120" w:after="60"/>
        <w:ind w:left="360"/>
        <w:rPr>
          <w:sz w:val="22"/>
          <w:szCs w:val="22"/>
        </w:rPr>
      </w:pPr>
      <w:r w:rsidRPr="00A22444">
        <w:rPr>
          <w:sz w:val="22"/>
          <w:szCs w:val="22"/>
        </w:rPr>
        <w:t>What would you like to see on a new website? (Provide example sites/features if possible. E.g. Good design or functionality - Can be from any site</w:t>
      </w:r>
      <w:r w:rsidR="0072062C" w:rsidRPr="00A22444">
        <w:rPr>
          <w:sz w:val="22"/>
          <w:szCs w:val="22"/>
        </w:rPr>
        <w:t>. What would be nice to replicate from elsewhere?</w:t>
      </w:r>
      <w:r w:rsidRPr="00A22444">
        <w:rPr>
          <w:sz w:val="22"/>
          <w:szCs w:val="22"/>
        </w:rPr>
        <w:t>)</w:t>
      </w:r>
    </w:p>
    <w:p w14:paraId="0FF97154" w14:textId="77777777" w:rsidR="0072062C" w:rsidRDefault="0072062C" w:rsidP="00FD61BA"/>
    <w:p w14:paraId="34500CF7" w14:textId="77777777" w:rsidR="00FD61BA" w:rsidRDefault="00FD61BA" w:rsidP="00FD61BA"/>
    <w:p w14:paraId="7D1D0CFC" w14:textId="37B2C11B" w:rsidR="002B3B42" w:rsidRPr="00A22444" w:rsidRDefault="00FD61BA" w:rsidP="00FD61BA">
      <w:pPr>
        <w:pStyle w:val="Heading1"/>
        <w:keepLines w:val="0"/>
        <w:numPr>
          <w:ilvl w:val="0"/>
          <w:numId w:val="30"/>
        </w:numPr>
        <w:pBdr>
          <w:top w:val="single" w:sz="8" w:space="6" w:color="808080" w:themeColor="background1" w:themeShade="80"/>
        </w:pBdr>
        <w:spacing w:before="120" w:after="60"/>
        <w:ind w:left="360"/>
        <w:rPr>
          <w:sz w:val="22"/>
          <w:szCs w:val="14"/>
        </w:rPr>
      </w:pPr>
      <w:r w:rsidRPr="00A22444">
        <w:rPr>
          <w:sz w:val="22"/>
          <w:szCs w:val="14"/>
        </w:rPr>
        <w:t>What are your other recommendations or suggestions</w:t>
      </w:r>
      <w:r w:rsidR="0072062C" w:rsidRPr="00A22444">
        <w:rPr>
          <w:sz w:val="22"/>
          <w:szCs w:val="14"/>
        </w:rPr>
        <w:t xml:space="preserve"> for the website design</w:t>
      </w:r>
      <w:r w:rsidRPr="00A22444">
        <w:rPr>
          <w:sz w:val="22"/>
          <w:szCs w:val="14"/>
        </w:rPr>
        <w:t>?</w:t>
      </w:r>
    </w:p>
    <w:p w14:paraId="46BE6FA1" w14:textId="76D0B113" w:rsidR="00FD61BA" w:rsidRDefault="00FD61BA" w:rsidP="00FD61BA"/>
    <w:p w14:paraId="3F262BE0" w14:textId="77777777" w:rsidR="00A22444" w:rsidRDefault="00A22444" w:rsidP="00FD61BA"/>
    <w:p w14:paraId="23174224" w14:textId="77777777" w:rsidR="00A22444" w:rsidRDefault="00A22444" w:rsidP="00FD61BA"/>
    <w:p w14:paraId="7E272180" w14:textId="09E631BE" w:rsidR="00FD61BA" w:rsidRPr="00A22444" w:rsidRDefault="00A22444" w:rsidP="00A22444">
      <w:pPr>
        <w:pStyle w:val="Heading1"/>
        <w:keepLines w:val="0"/>
        <w:pBdr>
          <w:top w:val="single" w:sz="8" w:space="6" w:color="808080" w:themeColor="background1" w:themeShade="80"/>
        </w:pBdr>
        <w:spacing w:before="120" w:after="60"/>
        <w:rPr>
          <w:b w:val="0"/>
          <w:bCs w:val="0"/>
          <w:color w:val="404040" w:themeColor="text1" w:themeTint="BF"/>
          <w:sz w:val="22"/>
          <w:szCs w:val="14"/>
        </w:rPr>
      </w:pPr>
      <w:r w:rsidRPr="00A22444">
        <w:rPr>
          <w:b w:val="0"/>
          <w:bCs w:val="0"/>
          <w:color w:val="404040" w:themeColor="text1" w:themeTint="BF"/>
          <w:sz w:val="22"/>
          <w:szCs w:val="14"/>
        </w:rPr>
        <w:t>Thank You for your feedback!</w:t>
      </w:r>
    </w:p>
    <w:sectPr w:rsidR="00FD61BA" w:rsidRPr="00A22444" w:rsidSect="00E773C1">
      <w:headerReference w:type="default" r:id="rId15"/>
      <w:footerReference w:type="default" r:id="rId16"/>
      <w:pgSz w:w="11906" w:h="16838"/>
      <w:pgMar w:top="1440" w:right="1440" w:bottom="1440" w:left="1440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F7DA5A" w14:textId="77777777" w:rsidR="00FD61BA" w:rsidRDefault="00FD61BA" w:rsidP="00B6487E">
      <w:r>
        <w:separator/>
      </w:r>
    </w:p>
  </w:endnote>
  <w:endnote w:type="continuationSeparator" w:id="0">
    <w:p w14:paraId="36F693EB" w14:textId="77777777" w:rsidR="00FD61BA" w:rsidRDefault="00FD61BA" w:rsidP="00B6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bin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8F6FB" w14:textId="77777777" w:rsidR="00E856FF" w:rsidRPr="00E856FF" w:rsidRDefault="00E773C1" w:rsidP="00E773C1">
    <w:pPr>
      <w:tabs>
        <w:tab w:val="left" w:pos="8789"/>
      </w:tabs>
      <w:rPr>
        <w:color w:val="AEAAAA" w:themeColor="background2" w:themeShade="BF"/>
      </w:rPr>
    </w:pPr>
    <w:r w:rsidRPr="00E773C1">
      <w:rPr>
        <w:color w:val="AEAAAA" w:themeColor="background2" w:themeShade="BF"/>
      </w:rPr>
      <w:t xml:space="preserve">pTools Software | </w:t>
    </w:r>
    <w:hyperlink r:id="rId1" w:history="1">
      <w:r w:rsidRPr="00E773C1">
        <w:rPr>
          <w:rStyle w:val="Hyperlink"/>
          <w:color w:val="AEAAAA" w:themeColor="background2" w:themeShade="BF"/>
        </w:rPr>
        <w:t>www.ptools.com</w:t>
      </w:r>
    </w:hyperlink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28C9E" w14:textId="77777777" w:rsidR="00FD61BA" w:rsidRDefault="00FD61BA" w:rsidP="00B6487E">
      <w:r>
        <w:separator/>
      </w:r>
    </w:p>
  </w:footnote>
  <w:footnote w:type="continuationSeparator" w:id="0">
    <w:p w14:paraId="42A93FD4" w14:textId="77777777" w:rsidR="00FD61BA" w:rsidRDefault="00FD61BA" w:rsidP="00B648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435A5" w14:textId="77777777" w:rsidR="00E07735" w:rsidRDefault="00A774B7" w:rsidP="00B6487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BD83A0" wp14:editId="4D6F5649">
              <wp:simplePos x="0" y="0"/>
              <wp:positionH relativeFrom="column">
                <wp:posOffset>-904875</wp:posOffset>
              </wp:positionH>
              <wp:positionV relativeFrom="paragraph">
                <wp:posOffset>207645</wp:posOffset>
              </wp:positionV>
              <wp:extent cx="7534275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534275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E794F90" id="Straight Connector 7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1.25pt,16.35pt" to="522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" strokecolor="#bfbfbf [2412]" strokeweight=".5pt">
              <v:stroke joinstyle="miter"/>
            </v:line>
          </w:pict>
        </mc:Fallback>
      </mc:AlternateContent>
    </w:r>
    <w:r w:rsidR="00530BDC">
      <w:rPr>
        <w:noProof/>
      </w:rPr>
      <w:drawing>
        <wp:anchor distT="0" distB="0" distL="114300" distR="114300" simplePos="0" relativeHeight="251658240" behindDoc="0" locked="0" layoutInCell="1" allowOverlap="1" wp14:anchorId="434DFB19" wp14:editId="21A6B9FD">
          <wp:simplePos x="0" y="0"/>
          <wp:positionH relativeFrom="margin">
            <wp:posOffset>4831715</wp:posOffset>
          </wp:positionH>
          <wp:positionV relativeFrom="margin">
            <wp:posOffset>-646511</wp:posOffset>
          </wp:positionV>
          <wp:extent cx="900000" cy="2736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-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000" cy="27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D6C0321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276E29"/>
    <w:multiLevelType w:val="hybridMultilevel"/>
    <w:tmpl w:val="25A6BC50"/>
    <w:lvl w:ilvl="0" w:tplc="006EEA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611DE"/>
    <w:multiLevelType w:val="hybridMultilevel"/>
    <w:tmpl w:val="4E8CA908"/>
    <w:lvl w:ilvl="0" w:tplc="39A03B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32425"/>
    <w:multiLevelType w:val="hybridMultilevel"/>
    <w:tmpl w:val="8FBA711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816C1"/>
    <w:multiLevelType w:val="multilevel"/>
    <w:tmpl w:val="5E5454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E870431"/>
    <w:multiLevelType w:val="multilevel"/>
    <w:tmpl w:val="27F67390"/>
    <w:lvl w:ilvl="0">
      <w:start w:val="1"/>
      <w:numFmt w:val="decimal"/>
      <w:lvlText w:val="%1."/>
      <w:lvlJc w:val="left"/>
      <w:pPr>
        <w:ind w:left="360" w:hanging="360"/>
      </w:pPr>
      <w:rPr>
        <w:rFonts w:ascii="Ubuntu" w:hAnsi="Ubuntu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473653"/>
    <w:multiLevelType w:val="hybridMultilevel"/>
    <w:tmpl w:val="738C3E06"/>
    <w:lvl w:ilvl="0" w:tplc="87A0A13E">
      <w:start w:val="1"/>
      <w:numFmt w:val="decimal"/>
      <w:lvlText w:val="%1.2."/>
      <w:lvlJc w:val="left"/>
      <w:pPr>
        <w:ind w:left="1437" w:hanging="360"/>
      </w:pPr>
      <w:rPr>
        <w:rFonts w:asciiTheme="minorHAnsi" w:hAnsiTheme="minorHAnsi" w:hint="default"/>
        <w:b w:val="0"/>
        <w:i w:val="0"/>
        <w:color w:val="000000" w:themeColor="text1"/>
      </w:rPr>
    </w:lvl>
    <w:lvl w:ilvl="1" w:tplc="18090019" w:tentative="1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9669AB"/>
    <w:multiLevelType w:val="hybridMultilevel"/>
    <w:tmpl w:val="01741134"/>
    <w:lvl w:ilvl="0" w:tplc="DE48137E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813E9"/>
    <w:multiLevelType w:val="hybridMultilevel"/>
    <w:tmpl w:val="50EE3298"/>
    <w:lvl w:ilvl="0" w:tplc="6FA23956">
      <w:start w:val="1"/>
      <w:numFmt w:val="bullet"/>
      <w:pStyle w:val="ListBullet"/>
      <w:lvlText w:val=""/>
      <w:lvlJc w:val="left"/>
      <w:pPr>
        <w:ind w:left="360" w:hanging="360"/>
      </w:pPr>
      <w:rPr>
        <w:rFonts w:ascii="Wingdings" w:hAnsi="Wingdings" w:hint="default"/>
        <w:b/>
        <w:i w:val="0"/>
        <w:color w:val="C00000"/>
        <w:sz w:val="18"/>
      </w:rPr>
    </w:lvl>
    <w:lvl w:ilvl="1" w:tplc="7E8AF262">
      <w:start w:val="1"/>
      <w:numFmt w:val="bullet"/>
      <w:lvlText w:val="o"/>
      <w:lvlJc w:val="left"/>
      <w:pPr>
        <w:ind w:left="1080" w:hanging="360"/>
      </w:pPr>
      <w:rPr>
        <w:rFonts w:ascii="Cabin" w:hAnsi="Cabin" w:cs="Courier New" w:hint="default"/>
        <w:color w:val="C00000"/>
      </w:rPr>
    </w:lvl>
    <w:lvl w:ilvl="2" w:tplc="1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6112A7"/>
    <w:multiLevelType w:val="hybridMultilevel"/>
    <w:tmpl w:val="687235CA"/>
    <w:lvl w:ilvl="0" w:tplc="65F03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771266"/>
    <w:multiLevelType w:val="hybridMultilevel"/>
    <w:tmpl w:val="FF7E1240"/>
    <w:lvl w:ilvl="0" w:tplc="7E8A15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9F485B"/>
    <w:multiLevelType w:val="multilevel"/>
    <w:tmpl w:val="0CAC5E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3D85B3F"/>
    <w:multiLevelType w:val="hybridMultilevel"/>
    <w:tmpl w:val="B66E4F58"/>
    <w:lvl w:ilvl="0" w:tplc="EBEC7F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9173F"/>
    <w:multiLevelType w:val="hybridMultilevel"/>
    <w:tmpl w:val="B4D274AC"/>
    <w:lvl w:ilvl="0" w:tplc="EEE448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D24B59"/>
    <w:multiLevelType w:val="multilevel"/>
    <w:tmpl w:val="7902A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2DE13B16"/>
    <w:multiLevelType w:val="multilevel"/>
    <w:tmpl w:val="034CC88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C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C0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C0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color w:val="C0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color w:val="C0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color w:val="C0000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color w:val="C0000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E6224A9"/>
    <w:multiLevelType w:val="hybridMultilevel"/>
    <w:tmpl w:val="A974327A"/>
    <w:lvl w:ilvl="0" w:tplc="BC5CB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B6362"/>
    <w:multiLevelType w:val="hybridMultilevel"/>
    <w:tmpl w:val="86B2F5FE"/>
    <w:lvl w:ilvl="0" w:tplc="C102F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384179"/>
    <w:multiLevelType w:val="multilevel"/>
    <w:tmpl w:val="1660EA2C"/>
    <w:lvl w:ilvl="0">
      <w:start w:val="1"/>
      <w:numFmt w:val="decimal"/>
      <w:pStyle w:val="ListParagraph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32856847"/>
    <w:multiLevelType w:val="hybridMultilevel"/>
    <w:tmpl w:val="829885AA"/>
    <w:lvl w:ilvl="0" w:tplc="16226C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E6AA7"/>
    <w:multiLevelType w:val="multilevel"/>
    <w:tmpl w:val="0CAC5E0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10629B6"/>
    <w:multiLevelType w:val="hybridMultilevel"/>
    <w:tmpl w:val="B75017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664BC"/>
    <w:multiLevelType w:val="hybridMultilevel"/>
    <w:tmpl w:val="9104E8F2"/>
    <w:lvl w:ilvl="0" w:tplc="E50213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81C7E"/>
    <w:multiLevelType w:val="multilevel"/>
    <w:tmpl w:val="7902A5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602C3F01"/>
    <w:multiLevelType w:val="hybridMultilevel"/>
    <w:tmpl w:val="6906754E"/>
    <w:lvl w:ilvl="0" w:tplc="5B9C01E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364" w:hanging="360"/>
      </w:pPr>
    </w:lvl>
    <w:lvl w:ilvl="2" w:tplc="1809001B" w:tentative="1">
      <w:start w:val="1"/>
      <w:numFmt w:val="lowerRoman"/>
      <w:lvlText w:val="%3."/>
      <w:lvlJc w:val="right"/>
      <w:pPr>
        <w:ind w:left="2084" w:hanging="180"/>
      </w:pPr>
    </w:lvl>
    <w:lvl w:ilvl="3" w:tplc="1809000F" w:tentative="1">
      <w:start w:val="1"/>
      <w:numFmt w:val="decimal"/>
      <w:lvlText w:val="%4."/>
      <w:lvlJc w:val="left"/>
      <w:pPr>
        <w:ind w:left="2804" w:hanging="360"/>
      </w:pPr>
    </w:lvl>
    <w:lvl w:ilvl="4" w:tplc="18090019" w:tentative="1">
      <w:start w:val="1"/>
      <w:numFmt w:val="lowerLetter"/>
      <w:lvlText w:val="%5."/>
      <w:lvlJc w:val="left"/>
      <w:pPr>
        <w:ind w:left="3524" w:hanging="360"/>
      </w:pPr>
    </w:lvl>
    <w:lvl w:ilvl="5" w:tplc="1809001B" w:tentative="1">
      <w:start w:val="1"/>
      <w:numFmt w:val="lowerRoman"/>
      <w:lvlText w:val="%6."/>
      <w:lvlJc w:val="right"/>
      <w:pPr>
        <w:ind w:left="4244" w:hanging="180"/>
      </w:pPr>
    </w:lvl>
    <w:lvl w:ilvl="6" w:tplc="1809000F" w:tentative="1">
      <w:start w:val="1"/>
      <w:numFmt w:val="decimal"/>
      <w:lvlText w:val="%7."/>
      <w:lvlJc w:val="left"/>
      <w:pPr>
        <w:ind w:left="4964" w:hanging="360"/>
      </w:pPr>
    </w:lvl>
    <w:lvl w:ilvl="7" w:tplc="18090019" w:tentative="1">
      <w:start w:val="1"/>
      <w:numFmt w:val="lowerLetter"/>
      <w:lvlText w:val="%8."/>
      <w:lvlJc w:val="left"/>
      <w:pPr>
        <w:ind w:left="5684" w:hanging="360"/>
      </w:pPr>
    </w:lvl>
    <w:lvl w:ilvl="8" w:tplc="1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6C6C2BD8"/>
    <w:multiLevelType w:val="hybridMultilevel"/>
    <w:tmpl w:val="6AFA8470"/>
    <w:lvl w:ilvl="0" w:tplc="963AA79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000000" w:themeColor="text1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D3E0012"/>
    <w:multiLevelType w:val="hybridMultilevel"/>
    <w:tmpl w:val="C5060088"/>
    <w:lvl w:ilvl="0" w:tplc="963AA79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000000" w:themeColor="text1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9"/>
  </w:num>
  <w:num w:numId="4">
    <w:abstractNumId w:val="20"/>
  </w:num>
  <w:num w:numId="5">
    <w:abstractNumId w:val="11"/>
  </w:num>
  <w:num w:numId="6">
    <w:abstractNumId w:val="26"/>
  </w:num>
  <w:num w:numId="7">
    <w:abstractNumId w:val="25"/>
  </w:num>
  <w:num w:numId="8">
    <w:abstractNumId w:val="6"/>
  </w:num>
  <w:num w:numId="9">
    <w:abstractNumId w:val="4"/>
  </w:num>
  <w:num w:numId="10">
    <w:abstractNumId w:val="2"/>
  </w:num>
  <w:num w:numId="11">
    <w:abstractNumId w:val="7"/>
  </w:num>
  <w:num w:numId="12">
    <w:abstractNumId w:val="23"/>
  </w:num>
  <w:num w:numId="13">
    <w:abstractNumId w:val="0"/>
  </w:num>
  <w:num w:numId="14">
    <w:abstractNumId w:val="5"/>
  </w:num>
  <w:num w:numId="15">
    <w:abstractNumId w:val="15"/>
  </w:num>
  <w:num w:numId="16">
    <w:abstractNumId w:val="22"/>
  </w:num>
  <w:num w:numId="17">
    <w:abstractNumId w:val="10"/>
  </w:num>
  <w:num w:numId="18">
    <w:abstractNumId w:val="1"/>
  </w:num>
  <w:num w:numId="19">
    <w:abstractNumId w:val="17"/>
  </w:num>
  <w:num w:numId="20">
    <w:abstractNumId w:val="18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2"/>
  </w:num>
  <w:num w:numId="24">
    <w:abstractNumId w:val="13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2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61BA"/>
    <w:rsid w:val="0001047F"/>
    <w:rsid w:val="00015BA9"/>
    <w:rsid w:val="00031417"/>
    <w:rsid w:val="00043CAF"/>
    <w:rsid w:val="00045C8F"/>
    <w:rsid w:val="00064887"/>
    <w:rsid w:val="00144389"/>
    <w:rsid w:val="00153FC2"/>
    <w:rsid w:val="001B0B5B"/>
    <w:rsid w:val="001F2850"/>
    <w:rsid w:val="001F47AC"/>
    <w:rsid w:val="00225360"/>
    <w:rsid w:val="002971B3"/>
    <w:rsid w:val="002B2A88"/>
    <w:rsid w:val="002B3B42"/>
    <w:rsid w:val="002D153E"/>
    <w:rsid w:val="002E6CC6"/>
    <w:rsid w:val="00300A3F"/>
    <w:rsid w:val="00305C27"/>
    <w:rsid w:val="003239F4"/>
    <w:rsid w:val="00354A1D"/>
    <w:rsid w:val="00365C9B"/>
    <w:rsid w:val="00430688"/>
    <w:rsid w:val="004650F5"/>
    <w:rsid w:val="004902B7"/>
    <w:rsid w:val="004B1BD8"/>
    <w:rsid w:val="004C2F67"/>
    <w:rsid w:val="004C5C3F"/>
    <w:rsid w:val="004D207F"/>
    <w:rsid w:val="004F3524"/>
    <w:rsid w:val="004F42F8"/>
    <w:rsid w:val="00530BDC"/>
    <w:rsid w:val="005826CD"/>
    <w:rsid w:val="005A74BA"/>
    <w:rsid w:val="006568DD"/>
    <w:rsid w:val="006679D1"/>
    <w:rsid w:val="0069018B"/>
    <w:rsid w:val="006B1699"/>
    <w:rsid w:val="006C1822"/>
    <w:rsid w:val="006F01A7"/>
    <w:rsid w:val="00711140"/>
    <w:rsid w:val="0072062C"/>
    <w:rsid w:val="00747000"/>
    <w:rsid w:val="007C60AA"/>
    <w:rsid w:val="007D5968"/>
    <w:rsid w:val="00837FA1"/>
    <w:rsid w:val="00882A82"/>
    <w:rsid w:val="0089328D"/>
    <w:rsid w:val="008C29E2"/>
    <w:rsid w:val="008C4287"/>
    <w:rsid w:val="008E7303"/>
    <w:rsid w:val="0090356B"/>
    <w:rsid w:val="009C5CDC"/>
    <w:rsid w:val="00A0659C"/>
    <w:rsid w:val="00A22444"/>
    <w:rsid w:val="00A401A4"/>
    <w:rsid w:val="00A774B7"/>
    <w:rsid w:val="00A80FEC"/>
    <w:rsid w:val="00AD68CD"/>
    <w:rsid w:val="00AF170A"/>
    <w:rsid w:val="00B57F07"/>
    <w:rsid w:val="00B6487E"/>
    <w:rsid w:val="00B97D8B"/>
    <w:rsid w:val="00C33366"/>
    <w:rsid w:val="00C4067F"/>
    <w:rsid w:val="00C52888"/>
    <w:rsid w:val="00C638D2"/>
    <w:rsid w:val="00CC4F92"/>
    <w:rsid w:val="00DA688E"/>
    <w:rsid w:val="00DD58FC"/>
    <w:rsid w:val="00E07735"/>
    <w:rsid w:val="00E222C8"/>
    <w:rsid w:val="00E42B2D"/>
    <w:rsid w:val="00E46B6D"/>
    <w:rsid w:val="00E70174"/>
    <w:rsid w:val="00E773C1"/>
    <w:rsid w:val="00E856FF"/>
    <w:rsid w:val="00EB1227"/>
    <w:rsid w:val="00EE34EC"/>
    <w:rsid w:val="00F017B5"/>
    <w:rsid w:val="00F57240"/>
    <w:rsid w:val="00F82B9B"/>
    <w:rsid w:val="00FD61BA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8A287DA"/>
  <w15:chartTrackingRefBased/>
  <w15:docId w15:val="{820FCE68-9C01-4FF6-A118-AF10F5BA1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29E2"/>
    <w:pPr>
      <w:spacing w:line="300" w:lineRule="auto"/>
    </w:pPr>
    <w:rPr>
      <w:szCs w:val="20"/>
    </w:rPr>
  </w:style>
  <w:style w:type="paragraph" w:styleId="Heading1">
    <w:name w:val="heading 1"/>
    <w:basedOn w:val="Normal"/>
    <w:next w:val="Normal"/>
    <w:link w:val="Heading1Char"/>
    <w:qFormat/>
    <w:rsid w:val="00043CAF"/>
    <w:pPr>
      <w:keepNext/>
      <w:keepLines/>
      <w:spacing w:before="360" w:after="240" w:line="240" w:lineRule="auto"/>
      <w:outlineLvl w:val="0"/>
    </w:pPr>
    <w:rPr>
      <w:rFonts w:ascii="Ubuntu" w:eastAsia="Times New Roman" w:hAnsi="Ubuntu" w:cs="Times New Roman"/>
      <w:b/>
      <w:bCs/>
      <w:color w:val="C00000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79D1"/>
    <w:pPr>
      <w:keepNext/>
      <w:keepLines/>
      <w:spacing w:before="480" w:after="240" w:line="240" w:lineRule="auto"/>
      <w:outlineLvl w:val="1"/>
    </w:pPr>
    <w:rPr>
      <w:rFonts w:ascii="Ubuntu" w:eastAsia="Times New Roman" w:hAnsi="Ubuntu" w:cs="Times New Roman"/>
      <w:b/>
      <w:bCs/>
      <w:color w:val="C0000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D207F"/>
    <w:pPr>
      <w:keepNext/>
      <w:keepLines/>
      <w:spacing w:before="480" w:after="240" w:line="240" w:lineRule="auto"/>
      <w:ind w:right="284"/>
      <w:outlineLvl w:val="2"/>
    </w:pPr>
    <w:rPr>
      <w:rFonts w:ascii="Ubuntu" w:eastAsia="Times New Roman" w:hAnsi="Ubuntu" w:cs="Times New Roman"/>
      <w:b/>
      <w:color w:val="C00000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C2F67"/>
    <w:pPr>
      <w:keepNext/>
      <w:keepLines/>
      <w:spacing w:before="360" w:after="240" w:line="240" w:lineRule="auto"/>
      <w:ind w:right="284"/>
      <w:outlineLvl w:val="3"/>
    </w:pPr>
    <w:rPr>
      <w:rFonts w:ascii="Ubuntu" w:eastAsia="Calibri" w:hAnsi="Ubuntu" w:cs="Times New Roman"/>
      <w:b/>
      <w:color w:val="000000" w:themeColor="text1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F57240"/>
    <w:pPr>
      <w:outlineLvl w:val="4"/>
    </w:pPr>
    <w:rPr>
      <w:b w:val="0"/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F57240"/>
    <w:pPr>
      <w:outlineLvl w:val="5"/>
    </w:pPr>
    <w:rPr>
      <w:rFonts w:eastAsiaTheme="majorEastAsia" w:cstheme="majorBidi"/>
      <w:color w:val="7F7F7F" w:themeColor="text1" w:themeTint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7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735"/>
  </w:style>
  <w:style w:type="paragraph" w:styleId="Footer">
    <w:name w:val="footer"/>
    <w:basedOn w:val="Normal"/>
    <w:link w:val="FooterChar"/>
    <w:uiPriority w:val="99"/>
    <w:unhideWhenUsed/>
    <w:rsid w:val="00E077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7735"/>
  </w:style>
  <w:style w:type="paragraph" w:styleId="Title">
    <w:name w:val="Title"/>
    <w:next w:val="Subtitle"/>
    <w:link w:val="TitleChar"/>
    <w:uiPriority w:val="10"/>
    <w:qFormat/>
    <w:rsid w:val="004650F5"/>
    <w:pPr>
      <w:spacing w:before="360" w:after="120" w:line="240" w:lineRule="auto"/>
      <w:contextualSpacing/>
    </w:pPr>
    <w:rPr>
      <w:rFonts w:ascii="Ubuntu" w:eastAsiaTheme="majorEastAsia" w:hAnsi="Ubuntu" w:cstheme="majorBidi"/>
      <w:b/>
      <w:bCs/>
      <w:color w:val="FFFFFF" w:themeColor="background1"/>
      <w:spacing w:val="-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650F5"/>
    <w:rPr>
      <w:rFonts w:ascii="Ubuntu" w:eastAsiaTheme="majorEastAsia" w:hAnsi="Ubuntu" w:cstheme="majorBidi"/>
      <w:b/>
      <w:bCs/>
      <w:color w:val="FFFFFF" w:themeColor="background1"/>
      <w:spacing w:val="-10"/>
      <w:sz w:val="60"/>
      <w:szCs w:val="60"/>
    </w:rPr>
  </w:style>
  <w:style w:type="character" w:styleId="Strong">
    <w:name w:val="Strong"/>
    <w:aliases w:val="Sub Title"/>
    <w:uiPriority w:val="3"/>
    <w:qFormat/>
    <w:rsid w:val="00153FC2"/>
    <w:rPr>
      <w:rFonts w:ascii="Ubuntu" w:hAnsi="Ubuntu"/>
      <w:b w:val="0"/>
      <w:color w:val="FFFFFF" w:themeColor="background1"/>
      <w:sz w:val="40"/>
    </w:rPr>
  </w:style>
  <w:style w:type="paragraph" w:styleId="NoSpacing">
    <w:name w:val="No Spacing"/>
    <w:uiPriority w:val="1"/>
    <w:qFormat/>
    <w:rsid w:val="00E0773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43CAF"/>
    <w:rPr>
      <w:rFonts w:ascii="Ubuntu" w:eastAsia="Times New Roman" w:hAnsi="Ubuntu" w:cs="Times New Roman"/>
      <w:b/>
      <w:bCs/>
      <w:color w:val="C00000"/>
      <w:sz w:val="48"/>
      <w:szCs w:val="32"/>
    </w:rPr>
  </w:style>
  <w:style w:type="character" w:styleId="SubtleEmphasis">
    <w:name w:val="Subtle Emphasis"/>
    <w:basedOn w:val="DefaultParagraphFont"/>
    <w:uiPriority w:val="19"/>
    <w:rsid w:val="00E07735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sid w:val="00E07735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E07735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6679D1"/>
    <w:rPr>
      <w:rFonts w:ascii="Ubuntu" w:eastAsia="Times New Roman" w:hAnsi="Ubuntu" w:cs="Times New Roman"/>
      <w:b/>
      <w:bCs/>
      <w:color w:val="C00000"/>
      <w:sz w:val="32"/>
      <w:szCs w:val="28"/>
    </w:rPr>
  </w:style>
  <w:style w:type="paragraph" w:styleId="ListBullet">
    <w:name w:val="List Bullet"/>
    <w:uiPriority w:val="99"/>
    <w:unhideWhenUsed/>
    <w:qFormat/>
    <w:rsid w:val="004C2F67"/>
    <w:pPr>
      <w:numPr>
        <w:numId w:val="1"/>
      </w:numPr>
      <w:spacing w:after="120" w:line="300" w:lineRule="auto"/>
      <w:ind w:left="641" w:hanging="357"/>
    </w:pPr>
    <w:rPr>
      <w:rFonts w:eastAsiaTheme="minorEastAsia"/>
      <w:color w:val="000000" w:themeColor="text1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4D207F"/>
    <w:rPr>
      <w:rFonts w:ascii="Ubuntu" w:eastAsia="Times New Roman" w:hAnsi="Ubuntu" w:cs="Times New Roman"/>
      <w:b/>
      <w:color w:val="C00000"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4C2F67"/>
    <w:rPr>
      <w:rFonts w:ascii="Ubuntu" w:eastAsia="Calibri" w:hAnsi="Ubuntu" w:cs="Times New Roman"/>
      <w:b/>
      <w:color w:val="000000" w:themeColor="text1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rsid w:val="00F57240"/>
    <w:rPr>
      <w:rFonts w:ascii="Ubuntu" w:eastAsia="Calibri" w:hAnsi="Ubuntu" w:cs="Times New Roman"/>
      <w:color w:val="000000" w:themeColor="text1"/>
      <w:szCs w:val="20"/>
    </w:rPr>
  </w:style>
  <w:style w:type="paragraph" w:styleId="ListParagraph">
    <w:name w:val="List Paragraph"/>
    <w:uiPriority w:val="34"/>
    <w:qFormat/>
    <w:rsid w:val="00365C9B"/>
    <w:pPr>
      <w:numPr>
        <w:numId w:val="20"/>
      </w:numPr>
      <w:spacing w:before="120" w:after="240" w:line="300" w:lineRule="auto"/>
      <w:ind w:left="357" w:hanging="357"/>
    </w:pPr>
    <w:rPr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F57240"/>
    <w:rPr>
      <w:rFonts w:ascii="Ubuntu" w:eastAsiaTheme="majorEastAsia" w:hAnsi="Ubuntu" w:cstheme="majorBidi"/>
      <w:color w:val="7F7F7F" w:themeColor="text1" w:themeTint="80"/>
      <w:szCs w:val="20"/>
    </w:rPr>
  </w:style>
  <w:style w:type="character" w:styleId="Hyperlink">
    <w:name w:val="Hyperlink"/>
    <w:basedOn w:val="DefaultParagraphFont"/>
    <w:uiPriority w:val="99"/>
    <w:unhideWhenUsed/>
    <w:rsid w:val="00E42B2D"/>
    <w:rPr>
      <w:color w:val="C00000"/>
      <w:u w:val="single"/>
    </w:rPr>
  </w:style>
  <w:style w:type="paragraph" w:styleId="ListNumber">
    <w:name w:val="List Number"/>
    <w:basedOn w:val="Normal"/>
    <w:link w:val="ListNumberChar"/>
    <w:uiPriority w:val="99"/>
    <w:semiHidden/>
    <w:unhideWhenUsed/>
    <w:rsid w:val="001B0B5B"/>
    <w:pPr>
      <w:numPr>
        <w:numId w:val="13"/>
      </w:numPr>
      <w:contextualSpacing/>
    </w:pPr>
  </w:style>
  <w:style w:type="character" w:customStyle="1" w:styleId="ListNumberChar">
    <w:name w:val="List Number Char"/>
    <w:basedOn w:val="DefaultParagraphFont"/>
    <w:link w:val="ListNumber"/>
    <w:uiPriority w:val="99"/>
    <w:semiHidden/>
    <w:rsid w:val="001B0B5B"/>
    <w:rPr>
      <w:rFonts w:ascii="Cabin" w:hAnsi="Cabin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E42B2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F3CD7"/>
    <w:pPr>
      <w:spacing w:after="0" w:line="240" w:lineRule="auto"/>
    </w:pPr>
    <w:rPr>
      <w:rFonts w:eastAsiaTheme="minorEastAsia"/>
      <w:szCs w:val="24"/>
    </w:rPr>
    <w:tblPr>
      <w:tblBorders>
        <w:top w:val="single" w:sz="4" w:space="0" w:color="E7E6E6" w:themeColor="background2"/>
        <w:left w:val="single" w:sz="4" w:space="0" w:color="E7E6E6" w:themeColor="background2"/>
        <w:bottom w:val="single" w:sz="4" w:space="0" w:color="E7E6E6" w:themeColor="background2"/>
        <w:right w:val="single" w:sz="4" w:space="0" w:color="E7E6E6" w:themeColor="background2"/>
        <w:insideH w:val="single" w:sz="4" w:space="0" w:color="E7E6E6" w:themeColor="background2"/>
        <w:insideV w:val="single" w:sz="4" w:space="0" w:color="E7E6E6" w:themeColor="background2"/>
      </w:tblBorders>
      <w:tblCellMar>
        <w:top w:w="113" w:type="dxa"/>
        <w:bottom w:w="57" w:type="dxa"/>
      </w:tblCellMar>
    </w:tblPr>
  </w:style>
  <w:style w:type="paragraph" w:styleId="TOC1">
    <w:name w:val="toc 1"/>
    <w:next w:val="Normal"/>
    <w:uiPriority w:val="39"/>
    <w:unhideWhenUsed/>
    <w:rsid w:val="00300A3F"/>
    <w:pPr>
      <w:spacing w:after="100" w:line="264" w:lineRule="auto"/>
    </w:pPr>
    <w:rPr>
      <w:rFonts w:ascii="Ubuntu" w:eastAsiaTheme="minorEastAsia" w:hAnsi="Ubuntu"/>
      <w:color w:val="000000" w:themeColor="text1"/>
      <w:sz w:val="24"/>
      <w:szCs w:val="24"/>
    </w:rPr>
  </w:style>
  <w:style w:type="paragraph" w:styleId="TOC2">
    <w:name w:val="toc 2"/>
    <w:next w:val="Normal"/>
    <w:autoRedefine/>
    <w:uiPriority w:val="39"/>
    <w:unhideWhenUsed/>
    <w:rsid w:val="00C33366"/>
    <w:pPr>
      <w:spacing w:after="100" w:line="264" w:lineRule="auto"/>
      <w:ind w:left="180"/>
    </w:pPr>
    <w:rPr>
      <w:rFonts w:ascii="Ubuntu" w:eastAsiaTheme="minorEastAsia" w:hAnsi="Ubuntu"/>
      <w:color w:val="000000" w:themeColor="text1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00A3F"/>
    <w:pPr>
      <w:spacing w:after="100"/>
      <w:ind w:left="400"/>
    </w:pPr>
    <w:rPr>
      <w:rFonts w:ascii="Ubuntu" w:hAnsi="Ubuntu"/>
    </w:rPr>
  </w:style>
  <w:style w:type="paragraph" w:styleId="TOCHeading">
    <w:name w:val="TOC Heading"/>
    <w:basedOn w:val="Heading1"/>
    <w:next w:val="Normal"/>
    <w:uiPriority w:val="39"/>
    <w:unhideWhenUsed/>
    <w:rsid w:val="00300A3F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lang w:val="en-US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00A3F"/>
    <w:pPr>
      <w:spacing w:after="100"/>
      <w:ind w:left="600"/>
    </w:pPr>
    <w:rPr>
      <w:rFonts w:ascii="Ubuntu" w:hAnsi="Ubuntu"/>
    </w:rPr>
  </w:style>
  <w:style w:type="paragraph" w:styleId="Subtitle">
    <w:name w:val="Subtitle"/>
    <w:basedOn w:val="Normal"/>
    <w:next w:val="Normal"/>
    <w:link w:val="SubtitleChar"/>
    <w:uiPriority w:val="11"/>
    <w:rsid w:val="00153FC2"/>
    <w:pPr>
      <w:numPr>
        <w:ilvl w:val="1"/>
      </w:numPr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53FC2"/>
    <w:rPr>
      <w:rFonts w:eastAsiaTheme="minorEastAsia"/>
      <w:color w:val="5A5A5A" w:themeColor="text1" w:themeTint="A5"/>
      <w:spacing w:val="15"/>
    </w:rPr>
  </w:style>
  <w:style w:type="table" w:styleId="GridTable1Light">
    <w:name w:val="Grid Table 1 Light"/>
    <w:basedOn w:val="TableNormal"/>
    <w:uiPriority w:val="46"/>
    <w:rsid w:val="0003141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03141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03141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CommentText">
    <w:name w:val="annotation text"/>
    <w:basedOn w:val="Normal"/>
    <w:link w:val="CommentTextChar"/>
    <w:semiHidden/>
    <w:rsid w:val="00FD61BA"/>
    <w:pPr>
      <w:spacing w:after="80" w:line="240" w:lineRule="auto"/>
    </w:pPr>
    <w:rPr>
      <w:rFonts w:ascii="Verdana" w:eastAsia="Times" w:hAnsi="Verdana" w:cs="Times New Roman"/>
      <w:i/>
      <w:sz w:val="20"/>
      <w:lang w:eastAsia="en-IE"/>
    </w:rPr>
  </w:style>
  <w:style w:type="character" w:customStyle="1" w:styleId="CommentTextChar">
    <w:name w:val="Comment Text Char"/>
    <w:basedOn w:val="DefaultParagraphFont"/>
    <w:link w:val="CommentText"/>
    <w:semiHidden/>
    <w:rsid w:val="00FD61BA"/>
    <w:rPr>
      <w:rFonts w:ascii="Verdana" w:eastAsia="Times" w:hAnsi="Verdana" w:cs="Times New Roman"/>
      <w:i/>
      <w:sz w:val="20"/>
      <w:szCs w:val="20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4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tools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sMurphy\pTools\Storage%20-%20Documents\Parallel\DocumentTemplates\General%20Purpose%20Template\pTools%20Word%20Template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 xmlns="b08460cc-e659-4b15-a78a-5f9608e9378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AAE52436CB904E87C93F7B9FBBACE1" ma:contentTypeVersion="14" ma:contentTypeDescription="Create a new document." ma:contentTypeScope="" ma:versionID="f11f87dba2ba855806857d00c9ebf566">
  <xsd:schema xmlns:xsd="http://www.w3.org/2001/XMLSchema" xmlns:xs="http://www.w3.org/2001/XMLSchema" xmlns:p="http://schemas.microsoft.com/office/2006/metadata/properties" xmlns:ns2="b08460cc-e659-4b15-a78a-5f9608e93783" xmlns:ns3="2e4ebfda-e9f5-4fdb-b0dc-09eb21689feb" targetNamespace="http://schemas.microsoft.com/office/2006/metadata/properties" ma:root="true" ma:fieldsID="5ba6bb0cde620b979202f1d3e34af77c" ns2:_="" ns3:_="">
    <xsd:import namespace="b08460cc-e659-4b15-a78a-5f9608e93783"/>
    <xsd:import namespace="2e4ebfda-e9f5-4fdb-b0dc-09eb21689f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dat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8460cc-e659-4b15-a78a-5f9608e937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date" ma:index="13" nillable="true" ma:displayName="date" ma:format="DateOnly" ma:internalName="date">
      <xsd:simpleType>
        <xsd:restriction base="dms:DateTime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4ebfda-e9f5-4fdb-b0dc-09eb21689fe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82BD80-5459-4E43-874F-0F2A25EAF9C1}">
  <ds:schemaRefs>
    <ds:schemaRef ds:uri="http://schemas.microsoft.com/office/2006/metadata/properties"/>
    <ds:schemaRef ds:uri="http://schemas.microsoft.com/office/infopath/2007/PartnerControls"/>
    <ds:schemaRef ds:uri="b08460cc-e659-4b15-a78a-5f9608e93783"/>
  </ds:schemaRefs>
</ds:datastoreItem>
</file>

<file path=customXml/itemProps2.xml><?xml version="1.0" encoding="utf-8"?>
<ds:datastoreItem xmlns:ds="http://schemas.openxmlformats.org/officeDocument/2006/customXml" ds:itemID="{2D74AA02-1E2C-427F-A8CD-D2C8A4C5CA3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A5A502-6FA7-45E2-B1D1-8F1E1E5340C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8BA0AE-E6B8-44FA-953A-32873DB4279F}"/>
</file>

<file path=docProps/app.xml><?xml version="1.0" encoding="utf-8"?>
<Properties xmlns="http://schemas.openxmlformats.org/officeDocument/2006/extended-properties" xmlns:vt="http://schemas.openxmlformats.org/officeDocument/2006/docPropsVTypes">
  <Template>pTools Word Template 2021.dotx</Template>
  <TotalTime>0</TotalTime>
  <Pages>2</Pages>
  <Words>169</Words>
  <Characters>966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/>
      <vt:lpstr>Version Control</vt:lpstr>
      <vt:lpstr>Header 1</vt:lpstr>
      <vt:lpstr>    Header 2</vt:lpstr>
      <vt:lpstr>        Bullet List</vt:lpstr>
      <vt:lpstr>        Numbered List</vt:lpstr>
      <vt:lpstr>        Header 3</vt:lpstr>
      <vt:lpstr>Table Examples</vt:lpstr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 Murphy</dc:creator>
  <cp:keywords/>
  <dc:description/>
  <cp:lastModifiedBy>Des Murphy</cp:lastModifiedBy>
  <cp:revision>2</cp:revision>
  <cp:lastPrinted>2021-03-08T16:18:00Z</cp:lastPrinted>
  <dcterms:created xsi:type="dcterms:W3CDTF">2021-06-01T09:03:00Z</dcterms:created>
  <dcterms:modified xsi:type="dcterms:W3CDTF">2021-06-01T09:03:00Z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0x0101002BAAE52436CB904E87C93F7B9FBBACE1</vt:lpwstr>
  </property>
</Properties>
</file>